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CB1" w:rsidRDefault="00EA203C" w:rsidP="00AE4CB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sz w:val="36"/>
          <w:szCs w:val="36"/>
        </w:rPr>
      </w:pPr>
      <w:r w:rsidRPr="00EA203C">
        <w:rPr>
          <w:rFonts w:ascii="Comic Sans MS" w:hAnsi="Comic Sans MS"/>
          <w:b/>
          <w:sz w:val="36"/>
          <w:szCs w:val="36"/>
        </w:rPr>
        <w:t>Von der Erstkommunion zum Jonasclub</w:t>
      </w:r>
    </w:p>
    <w:p w:rsidR="00EA203C" w:rsidRDefault="00EA203C" w:rsidP="00AE4CB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  <w:t>Jungschar, Messdiener, KJG, Jonasclub – das waren die Gruppierungen, die wir in St. Markus, der katholischen Kirchengemeinde in Frankfurt-</w:t>
      </w:r>
      <w:proofErr w:type="spellStart"/>
      <w:r>
        <w:rPr>
          <w:rFonts w:ascii="Comic Sans MS" w:hAnsi="Comic Sans MS"/>
          <w:b/>
        </w:rPr>
        <w:t>Nied</w:t>
      </w:r>
      <w:proofErr w:type="spellEnd"/>
      <w:r>
        <w:rPr>
          <w:rFonts w:ascii="Comic Sans MS" w:hAnsi="Comic Sans MS"/>
          <w:b/>
        </w:rPr>
        <w:t xml:space="preserve"> – kontinuierlich weiter entwickelt haben. Diese Kindheits- und Jugenderlebnisse haben uns geprägt.</w:t>
      </w:r>
    </w:p>
    <w:p w:rsidR="00EA203C" w:rsidRDefault="00EA203C" w:rsidP="00AE4CB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>
            <wp:extent cx="1017376" cy="1440000"/>
            <wp:effectExtent l="19050" t="0" r="0" b="0"/>
            <wp:docPr id="1" name="Grafik 0" descr="Gert_Erstkommun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t_Erstkommunion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7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1BE" w:rsidRPr="00E271BE">
        <w:rPr>
          <w:rFonts w:ascii="Comic Sans MS" w:hAnsi="Comic Sans MS"/>
          <w:b/>
        </w:rPr>
        <w:drawing>
          <wp:inline distT="0" distB="0" distL="0" distR="0">
            <wp:extent cx="3308987" cy="1404000"/>
            <wp:effectExtent l="19050" t="0" r="5713" b="0"/>
            <wp:docPr id="11" name="Grafik 4" descr="Scanne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987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39" w:rsidRDefault="001D4539" w:rsidP="00AE4CB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</w:rPr>
      </w:pPr>
    </w:p>
    <w:p w:rsidR="00DF5F5C" w:rsidRPr="00EA203C" w:rsidRDefault="00DF5F5C" w:rsidP="00AE4CB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>
            <wp:extent cx="4351719" cy="1476000"/>
            <wp:effectExtent l="19050" t="0" r="0" b="0"/>
            <wp:docPr id="3" name="Grafik 2" descr="Scanne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719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08" w:rsidRDefault="00DF5F5C" w:rsidP="00D748A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Zuerst waren es engagierte Kapläne und Gruppenleiter, später haben wir</w:t>
      </w:r>
      <w:r w:rsidR="00E271BE">
        <w:rPr>
          <w:rStyle w:val="Funotenzeichen"/>
          <w:rFonts w:ascii="Comic Sans MS" w:hAnsi="Comic Sans MS"/>
          <w:sz w:val="28"/>
          <w:szCs w:val="28"/>
        </w:rPr>
        <w:footnoteReference w:id="1"/>
      </w:r>
      <w:r>
        <w:rPr>
          <w:rFonts w:ascii="Comic Sans MS" w:hAnsi="Comic Sans MS"/>
          <w:sz w:val="28"/>
          <w:szCs w:val="28"/>
        </w:rPr>
        <w:t xml:space="preserve"> selbst organisiert: </w:t>
      </w:r>
      <w:r>
        <w:rPr>
          <w:rFonts w:ascii="Comic Sans MS" w:hAnsi="Comic Sans MS"/>
          <w:sz w:val="28"/>
          <w:szCs w:val="28"/>
        </w:rPr>
        <w:lastRenderedPageBreak/>
        <w:t>Tanzabende, Zeltlager und Jonastreffen</w:t>
      </w:r>
      <w:r w:rsidR="00E271BE">
        <w:rPr>
          <w:rFonts w:ascii="Comic Sans MS" w:hAnsi="Comic Sans MS"/>
          <w:sz w:val="28"/>
          <w:szCs w:val="28"/>
        </w:rPr>
        <w:t>.</w:t>
      </w:r>
      <w:r w:rsidR="008E3F9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13916" cy="2011680"/>
            <wp:effectExtent l="19050" t="0" r="5334" b="0"/>
            <wp:docPr id="4" name="Grafik 3" descr="Scanne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1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08" w:rsidRDefault="00993A08" w:rsidP="00D748A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</w:p>
    <w:p w:rsidR="00993A08" w:rsidRDefault="00DF5F5C" w:rsidP="00D748A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508200" cy="2520000"/>
            <wp:effectExtent l="19050" t="0" r="0" b="0"/>
            <wp:docPr id="6" name="Grafik 5" descr="Scanne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08" w:rsidRDefault="00E271BE" w:rsidP="00D748A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3352915" cy="2412000"/>
            <wp:effectExtent l="19050" t="0" r="0" b="0"/>
            <wp:docPr id="8" name="Grafik 7" descr="Scanne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5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08" w:rsidRDefault="00993A08" w:rsidP="00D748A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</w:p>
    <w:p w:rsidR="00993A08" w:rsidRDefault="00E271BE" w:rsidP="00D748A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735327" cy="2736000"/>
            <wp:effectExtent l="19050" t="0" r="0" b="0"/>
            <wp:docPr id="9" name="Grafik 8" descr="Scanne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327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5C" w:rsidRPr="00385310" w:rsidRDefault="00E271BE" w:rsidP="00D748A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4490720" cy="3286760"/>
            <wp:effectExtent l="19050" t="0" r="5080" b="0"/>
            <wp:docPr id="10" name="Grafik 9" descr="Scanne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1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F5C" w:rsidRPr="00385310" w:rsidSect="00CD63A5">
      <w:headerReference w:type="default" r:id="rId16"/>
      <w:footerReference w:type="default" r:id="rId17"/>
      <w:pgSz w:w="16838" w:h="11906" w:orient="landscape"/>
      <w:pgMar w:top="851" w:right="851" w:bottom="851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465" w:rsidRDefault="00747465" w:rsidP="00CD63A5">
      <w:r>
        <w:separator/>
      </w:r>
    </w:p>
  </w:endnote>
  <w:endnote w:type="continuationSeparator" w:id="0">
    <w:p w:rsidR="00747465" w:rsidRDefault="00747465" w:rsidP="00CD63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A7" w:rsidRDefault="004946A7" w:rsidP="004946A7">
    <w:pPr>
      <w:pStyle w:val="Fuzeil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465" w:rsidRDefault="00747465" w:rsidP="00CD63A5">
      <w:r>
        <w:separator/>
      </w:r>
    </w:p>
  </w:footnote>
  <w:footnote w:type="continuationSeparator" w:id="0">
    <w:p w:rsidR="00747465" w:rsidRDefault="00747465" w:rsidP="00CD63A5">
      <w:r>
        <w:continuationSeparator/>
      </w:r>
    </w:p>
  </w:footnote>
  <w:footnote w:id="1">
    <w:p w:rsidR="00E271BE" w:rsidRDefault="00E271BE">
      <w:pPr>
        <w:pStyle w:val="Funotentext"/>
      </w:pPr>
      <w:r>
        <w:rPr>
          <w:rStyle w:val="Funotenzeichen"/>
        </w:rPr>
        <w:footnoteRef/>
      </w:r>
      <w:r>
        <w:t xml:space="preserve"> Auf den Fotos siehst du immer wieder dieselben Gesichter. Da </w:t>
      </w:r>
      <w:r w:rsidR="00993A08">
        <w:tab/>
      </w:r>
      <w:r>
        <w:t>sich eine Kerntruppe durch die Jahre erhalten</w:t>
      </w:r>
      <w:r w:rsidR="00993A08"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B29" w:rsidRPr="008E0F69" w:rsidRDefault="00B04B29" w:rsidP="0092708B">
    <w:pPr>
      <w:pStyle w:val="Kopfzeile"/>
      <w:jc w:val="both"/>
      <w:rPr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F4AAB"/>
    <w:multiLevelType w:val="hybridMultilevel"/>
    <w:tmpl w:val="A9EA0212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DF5F5C"/>
    <w:rsid w:val="00001C4A"/>
    <w:rsid w:val="00003A4F"/>
    <w:rsid w:val="00025C19"/>
    <w:rsid w:val="000425C6"/>
    <w:rsid w:val="00050C18"/>
    <w:rsid w:val="00057DC8"/>
    <w:rsid w:val="00072512"/>
    <w:rsid w:val="000729A9"/>
    <w:rsid w:val="00072F29"/>
    <w:rsid w:val="00073497"/>
    <w:rsid w:val="00074F2B"/>
    <w:rsid w:val="00084FCB"/>
    <w:rsid w:val="000A6EE9"/>
    <w:rsid w:val="000B4731"/>
    <w:rsid w:val="000C0CED"/>
    <w:rsid w:val="000C63CB"/>
    <w:rsid w:val="000F1F2D"/>
    <w:rsid w:val="000F3939"/>
    <w:rsid w:val="0011076D"/>
    <w:rsid w:val="00142CDB"/>
    <w:rsid w:val="00152326"/>
    <w:rsid w:val="00161376"/>
    <w:rsid w:val="00163EF3"/>
    <w:rsid w:val="001709EF"/>
    <w:rsid w:val="00172441"/>
    <w:rsid w:val="001746BE"/>
    <w:rsid w:val="00174FC9"/>
    <w:rsid w:val="00196485"/>
    <w:rsid w:val="001B5D09"/>
    <w:rsid w:val="001C1D74"/>
    <w:rsid w:val="001D089B"/>
    <w:rsid w:val="001D3F19"/>
    <w:rsid w:val="001D4539"/>
    <w:rsid w:val="001F574B"/>
    <w:rsid w:val="00226729"/>
    <w:rsid w:val="002268CF"/>
    <w:rsid w:val="002465F5"/>
    <w:rsid w:val="002479AB"/>
    <w:rsid w:val="002578B8"/>
    <w:rsid w:val="002643A1"/>
    <w:rsid w:val="002665FB"/>
    <w:rsid w:val="00275D8A"/>
    <w:rsid w:val="0027623F"/>
    <w:rsid w:val="00285964"/>
    <w:rsid w:val="00295DDE"/>
    <w:rsid w:val="002A4E16"/>
    <w:rsid w:val="002B0365"/>
    <w:rsid w:val="002D3E2F"/>
    <w:rsid w:val="002D5C76"/>
    <w:rsid w:val="002F4264"/>
    <w:rsid w:val="00310619"/>
    <w:rsid w:val="003122A3"/>
    <w:rsid w:val="003564E9"/>
    <w:rsid w:val="0036080C"/>
    <w:rsid w:val="00363C62"/>
    <w:rsid w:val="00365F5E"/>
    <w:rsid w:val="00365FD7"/>
    <w:rsid w:val="00374DE7"/>
    <w:rsid w:val="00377512"/>
    <w:rsid w:val="00380B1F"/>
    <w:rsid w:val="00384977"/>
    <w:rsid w:val="00384B84"/>
    <w:rsid w:val="00385310"/>
    <w:rsid w:val="00386F9D"/>
    <w:rsid w:val="00394607"/>
    <w:rsid w:val="00397436"/>
    <w:rsid w:val="003D05F9"/>
    <w:rsid w:val="003D159A"/>
    <w:rsid w:val="00407A42"/>
    <w:rsid w:val="004108D5"/>
    <w:rsid w:val="00426D48"/>
    <w:rsid w:val="00455AFA"/>
    <w:rsid w:val="00455DDF"/>
    <w:rsid w:val="004562C0"/>
    <w:rsid w:val="00481D16"/>
    <w:rsid w:val="00487A3F"/>
    <w:rsid w:val="004946A7"/>
    <w:rsid w:val="00495D6C"/>
    <w:rsid w:val="004A1806"/>
    <w:rsid w:val="004C1810"/>
    <w:rsid w:val="004D1894"/>
    <w:rsid w:val="004D3C10"/>
    <w:rsid w:val="00501E32"/>
    <w:rsid w:val="005114AC"/>
    <w:rsid w:val="00521A58"/>
    <w:rsid w:val="00527DA8"/>
    <w:rsid w:val="0056585F"/>
    <w:rsid w:val="0057482E"/>
    <w:rsid w:val="00577D7D"/>
    <w:rsid w:val="00582BF2"/>
    <w:rsid w:val="0059473D"/>
    <w:rsid w:val="005A3C32"/>
    <w:rsid w:val="005A58A5"/>
    <w:rsid w:val="005A7376"/>
    <w:rsid w:val="005B55B0"/>
    <w:rsid w:val="005B6486"/>
    <w:rsid w:val="005C35EE"/>
    <w:rsid w:val="005D1A56"/>
    <w:rsid w:val="005D6452"/>
    <w:rsid w:val="005F38A9"/>
    <w:rsid w:val="00615D0B"/>
    <w:rsid w:val="00621F40"/>
    <w:rsid w:val="00627726"/>
    <w:rsid w:val="00637D21"/>
    <w:rsid w:val="00641A19"/>
    <w:rsid w:val="006677D6"/>
    <w:rsid w:val="00676177"/>
    <w:rsid w:val="00692DBF"/>
    <w:rsid w:val="006B32F8"/>
    <w:rsid w:val="006D5AAF"/>
    <w:rsid w:val="006D6BF5"/>
    <w:rsid w:val="006F3901"/>
    <w:rsid w:val="00702D0A"/>
    <w:rsid w:val="00703CAC"/>
    <w:rsid w:val="007308A9"/>
    <w:rsid w:val="00730FD3"/>
    <w:rsid w:val="007320F1"/>
    <w:rsid w:val="007327AD"/>
    <w:rsid w:val="00740B41"/>
    <w:rsid w:val="00740FB8"/>
    <w:rsid w:val="00744FFE"/>
    <w:rsid w:val="00747465"/>
    <w:rsid w:val="0076472F"/>
    <w:rsid w:val="00766A6B"/>
    <w:rsid w:val="007853BA"/>
    <w:rsid w:val="0079165F"/>
    <w:rsid w:val="0079596E"/>
    <w:rsid w:val="007A47D9"/>
    <w:rsid w:val="007B48E4"/>
    <w:rsid w:val="007B525E"/>
    <w:rsid w:val="007B7C5F"/>
    <w:rsid w:val="007C318A"/>
    <w:rsid w:val="007C3A0A"/>
    <w:rsid w:val="007E0FD8"/>
    <w:rsid w:val="007E4A26"/>
    <w:rsid w:val="007F6275"/>
    <w:rsid w:val="00810C29"/>
    <w:rsid w:val="00815BD9"/>
    <w:rsid w:val="00827B40"/>
    <w:rsid w:val="00834F2E"/>
    <w:rsid w:val="0084511C"/>
    <w:rsid w:val="0085291E"/>
    <w:rsid w:val="00861A8E"/>
    <w:rsid w:val="00864E0B"/>
    <w:rsid w:val="0087413D"/>
    <w:rsid w:val="00896CDA"/>
    <w:rsid w:val="008B1B26"/>
    <w:rsid w:val="008B540C"/>
    <w:rsid w:val="008C4A18"/>
    <w:rsid w:val="008E0F69"/>
    <w:rsid w:val="008E2994"/>
    <w:rsid w:val="008E3F97"/>
    <w:rsid w:val="008E61E8"/>
    <w:rsid w:val="00902C54"/>
    <w:rsid w:val="009204D2"/>
    <w:rsid w:val="00921F0C"/>
    <w:rsid w:val="0092708B"/>
    <w:rsid w:val="00972D29"/>
    <w:rsid w:val="009847FD"/>
    <w:rsid w:val="009848DB"/>
    <w:rsid w:val="00993A08"/>
    <w:rsid w:val="00996F9E"/>
    <w:rsid w:val="009A4360"/>
    <w:rsid w:val="009B0362"/>
    <w:rsid w:val="009B7B2B"/>
    <w:rsid w:val="009D3EAA"/>
    <w:rsid w:val="009D46EC"/>
    <w:rsid w:val="009E513C"/>
    <w:rsid w:val="00A0745D"/>
    <w:rsid w:val="00A3407C"/>
    <w:rsid w:val="00A4279B"/>
    <w:rsid w:val="00A6459F"/>
    <w:rsid w:val="00A74EB3"/>
    <w:rsid w:val="00A93565"/>
    <w:rsid w:val="00A956CC"/>
    <w:rsid w:val="00AA39C4"/>
    <w:rsid w:val="00AA61FA"/>
    <w:rsid w:val="00AB4446"/>
    <w:rsid w:val="00AC3782"/>
    <w:rsid w:val="00AD2376"/>
    <w:rsid w:val="00AD3A47"/>
    <w:rsid w:val="00AE296F"/>
    <w:rsid w:val="00AE4CB1"/>
    <w:rsid w:val="00AF35D4"/>
    <w:rsid w:val="00AF77DF"/>
    <w:rsid w:val="00B04B29"/>
    <w:rsid w:val="00B16241"/>
    <w:rsid w:val="00B275DE"/>
    <w:rsid w:val="00B277D9"/>
    <w:rsid w:val="00B37763"/>
    <w:rsid w:val="00B752E0"/>
    <w:rsid w:val="00B75553"/>
    <w:rsid w:val="00B77EF4"/>
    <w:rsid w:val="00B81FFE"/>
    <w:rsid w:val="00B92F47"/>
    <w:rsid w:val="00B9537B"/>
    <w:rsid w:val="00BB713D"/>
    <w:rsid w:val="00BC4B5D"/>
    <w:rsid w:val="00BD7996"/>
    <w:rsid w:val="00BF1BB1"/>
    <w:rsid w:val="00BF398E"/>
    <w:rsid w:val="00C01B39"/>
    <w:rsid w:val="00C1371E"/>
    <w:rsid w:val="00C36B65"/>
    <w:rsid w:val="00C55940"/>
    <w:rsid w:val="00C612EB"/>
    <w:rsid w:val="00C669D6"/>
    <w:rsid w:val="00C746E4"/>
    <w:rsid w:val="00C7686E"/>
    <w:rsid w:val="00C85302"/>
    <w:rsid w:val="00CA1DBA"/>
    <w:rsid w:val="00CB0E97"/>
    <w:rsid w:val="00CD63A5"/>
    <w:rsid w:val="00CD6A50"/>
    <w:rsid w:val="00CE1808"/>
    <w:rsid w:val="00CE2262"/>
    <w:rsid w:val="00CF02B4"/>
    <w:rsid w:val="00CF27F2"/>
    <w:rsid w:val="00CF4F1D"/>
    <w:rsid w:val="00D01DD5"/>
    <w:rsid w:val="00D219F3"/>
    <w:rsid w:val="00D22242"/>
    <w:rsid w:val="00D37330"/>
    <w:rsid w:val="00D41B16"/>
    <w:rsid w:val="00D72120"/>
    <w:rsid w:val="00D748A1"/>
    <w:rsid w:val="00D81617"/>
    <w:rsid w:val="00D85901"/>
    <w:rsid w:val="00D97DDA"/>
    <w:rsid w:val="00DA0EE4"/>
    <w:rsid w:val="00DA1B17"/>
    <w:rsid w:val="00DA5569"/>
    <w:rsid w:val="00DA6C28"/>
    <w:rsid w:val="00DC2364"/>
    <w:rsid w:val="00DF5F5C"/>
    <w:rsid w:val="00DF77EA"/>
    <w:rsid w:val="00E04730"/>
    <w:rsid w:val="00E0705A"/>
    <w:rsid w:val="00E07A07"/>
    <w:rsid w:val="00E07F13"/>
    <w:rsid w:val="00E13225"/>
    <w:rsid w:val="00E17558"/>
    <w:rsid w:val="00E271BE"/>
    <w:rsid w:val="00E46E96"/>
    <w:rsid w:val="00E56439"/>
    <w:rsid w:val="00E6528F"/>
    <w:rsid w:val="00E90BFC"/>
    <w:rsid w:val="00E9673F"/>
    <w:rsid w:val="00EA203C"/>
    <w:rsid w:val="00EA24F8"/>
    <w:rsid w:val="00EB2B81"/>
    <w:rsid w:val="00EC385B"/>
    <w:rsid w:val="00ED44C9"/>
    <w:rsid w:val="00EE0DFF"/>
    <w:rsid w:val="00EE5003"/>
    <w:rsid w:val="00F07DE5"/>
    <w:rsid w:val="00F34D42"/>
    <w:rsid w:val="00F47222"/>
    <w:rsid w:val="00F51C10"/>
    <w:rsid w:val="00F53274"/>
    <w:rsid w:val="00F545A9"/>
    <w:rsid w:val="00F5650C"/>
    <w:rsid w:val="00F56E27"/>
    <w:rsid w:val="00F71861"/>
    <w:rsid w:val="00F71B15"/>
    <w:rsid w:val="00F7724A"/>
    <w:rsid w:val="00FB1EB6"/>
    <w:rsid w:val="00FC2D91"/>
    <w:rsid w:val="00FE23B8"/>
    <w:rsid w:val="00FE4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63A5"/>
    <w:pPr>
      <w:spacing w:after="0" w:line="240" w:lineRule="auto"/>
      <w:ind w:firstLine="708"/>
      <w:contextualSpacing/>
    </w:pPr>
    <w:rPr>
      <w:rFonts w:ascii="Comic Sans MS" w:hAnsi="Comic Sans MS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D63A5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D63A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CD63A5"/>
    <w:rPr>
      <w:rFonts w:ascii="Comic Sans MS" w:hAnsi="Comic Sans M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D63A5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63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63A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D63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63A5"/>
    <w:rPr>
      <w:rFonts w:ascii="Comic Sans MS" w:hAnsi="Comic Sans MS"/>
      <w:sz w:val="28"/>
      <w:szCs w:val="28"/>
    </w:rPr>
  </w:style>
  <w:style w:type="paragraph" w:styleId="Fuzeile">
    <w:name w:val="footer"/>
    <w:basedOn w:val="Standard"/>
    <w:link w:val="FuzeileZchn"/>
    <w:uiPriority w:val="99"/>
    <w:semiHidden/>
    <w:unhideWhenUsed/>
    <w:rsid w:val="00CD63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D63A5"/>
    <w:rPr>
      <w:rFonts w:ascii="Comic Sans MS" w:hAnsi="Comic Sans MS"/>
      <w:sz w:val="28"/>
      <w:szCs w:val="28"/>
    </w:rPr>
  </w:style>
  <w:style w:type="paragraph" w:styleId="StandardWeb">
    <w:name w:val="Normal (Web)"/>
    <w:basedOn w:val="Standard"/>
    <w:uiPriority w:val="99"/>
    <w:unhideWhenUsed/>
    <w:rsid w:val="00B04B29"/>
    <w:pPr>
      <w:spacing w:before="100" w:beforeAutospacing="1" w:after="100" w:afterAutospacing="1"/>
      <w:ind w:firstLine="0"/>
      <w:contextualSpacing w:val="0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EIN%20BUCH\000_VORLAGE_MEIN%20BUCH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D5D3D-7149-40ED-961F-BDD49B187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000_VORLAGE_MEIN BUCH</Template>
  <TotalTime>0</TotalTime>
  <Pages>1</Pages>
  <Words>58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Niddaschule</vt:lpstr>
    </vt:vector>
  </TitlesOfParts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Niddaschule</dc:title>
  <dc:creator>Gert Linz</dc:creator>
  <cp:lastModifiedBy>Gert Linz</cp:lastModifiedBy>
  <cp:revision>3</cp:revision>
  <cp:lastPrinted>2016-11-11T09:31:00Z</cp:lastPrinted>
  <dcterms:created xsi:type="dcterms:W3CDTF">2017-02-24T19:48:00Z</dcterms:created>
  <dcterms:modified xsi:type="dcterms:W3CDTF">2017-02-24T20:38:00Z</dcterms:modified>
</cp:coreProperties>
</file>